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"/>
        <w:gridCol w:w="1118"/>
        <w:gridCol w:w="371"/>
        <w:gridCol w:w="2637"/>
        <w:gridCol w:w="1517"/>
        <w:gridCol w:w="2689"/>
      </w:tblGrid>
      <w:tr w:rsidR="00650259" w:rsidRPr="00846B76" w14:paraId="1AD4AA4B" w14:textId="77777777" w:rsidTr="00346DE2">
        <w:sdt>
          <w:sdtPr>
            <w:id w:val="1621259925"/>
            <w:placeholder>
              <w:docPart w:val="D62E5482093846249E9C156846BB087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2F9965A9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2ADDD22C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E396F59" w14:textId="77777777" w:rsidTr="00346DE2">
        <w:sdt>
          <w:sdtPr>
            <w:id w:val="-1470592894"/>
            <w:placeholder>
              <w:docPart w:val="525AFAB08A19423EB52705A1F2BA44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6B95BD96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6A970220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E287BE9" w14:textId="77777777" w:rsidTr="00346DE2">
        <w:sdt>
          <w:sdtPr>
            <w:id w:val="572943512"/>
            <w:placeholder>
              <w:docPart w:val="3A8357FC3ABF41BCB96368171394139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3C718E7C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6B740D20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7002B9D" w14:textId="77777777" w:rsidTr="00346DE2">
        <w:sdt>
          <w:sdtPr>
            <w:id w:val="-521243642"/>
            <w:placeholder>
              <w:docPart w:val="67A344EE736B49B1AD542EC8873F92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52267A14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29262257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C1E5BCF" w14:textId="77777777" w:rsidTr="00346DE2">
        <w:sdt>
          <w:sdtPr>
            <w:id w:val="83577009"/>
            <w:placeholder>
              <w:docPart w:val="C78938C94E434800B87CC45151782F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1C95EEDE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3EF98367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95088416547F49EA80EB928B2E9E92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0532EE92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0DF71CF3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D4DF53D" w14:textId="77777777" w:rsidTr="00346DE2">
        <w:sdt>
          <w:sdtPr>
            <w:id w:val="-965116832"/>
            <w:placeholder>
              <w:docPart w:val="53D57EFD7EF946F6B80973749A9775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13B5039F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2258A210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E02F522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72C5EC30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34737394" w14:textId="77777777" w:rsidTr="00346DE2">
        <w:sdt>
          <w:sdtPr>
            <w:id w:val="1576013153"/>
            <w:placeholder>
              <w:docPart w:val="169A8EA9589B4427A48FD3C67B1EB6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vAlign w:val="bottom"/>
              </w:tcPr>
              <w:p w14:paraId="4282F164" w14:textId="77777777"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346DE2" w:rsidRPr="00846B76" w14:paraId="14A15FD9" w14:textId="77777777" w:rsidTr="001C4A3D">
        <w:tc>
          <w:tcPr>
            <w:tcW w:w="577" w:type="pct"/>
          </w:tcPr>
          <w:p w14:paraId="4C25BDF8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5EF5BEB0" w14:textId="46F974DE" w:rsidR="00346DE2" w:rsidRDefault="00763075" w:rsidP="00346DE2">
            <w:r>
              <w:t>Community Event</w:t>
            </w:r>
          </w:p>
        </w:tc>
      </w:tr>
      <w:tr w:rsidR="00346DE2" w:rsidRPr="00846B76" w14:paraId="1FC20946" w14:textId="77777777" w:rsidTr="001C4A3D">
        <w:tc>
          <w:tcPr>
            <w:tcW w:w="577" w:type="pct"/>
          </w:tcPr>
          <w:p w14:paraId="0DE6CF9E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6AB79452" w14:textId="23C6E553" w:rsidR="00346DE2" w:rsidRDefault="003B3199" w:rsidP="00346DE2">
            <w:r>
              <w:t>Barber</w:t>
            </w:r>
            <w:r w:rsidR="00763075">
              <w:t>/ Barber Teacher</w:t>
            </w:r>
          </w:p>
        </w:tc>
      </w:tr>
      <w:tr w:rsidR="00346DE2" w:rsidRPr="00846B76" w14:paraId="307834F0" w14:textId="77777777" w:rsidTr="001C4A3D">
        <w:tc>
          <w:tcPr>
            <w:tcW w:w="577" w:type="pct"/>
          </w:tcPr>
          <w:p w14:paraId="71EA8317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sdt>
          <w:sdtPr>
            <w:id w:val="-657914859"/>
            <w:placeholder>
              <w:docPart w:val="B113C32703C744A8B24B3FA609E6DA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14:paraId="4CB40031" w14:textId="77777777" w:rsidR="00346DE2" w:rsidRDefault="00346DE2" w:rsidP="00346DE2">
                <w:r w:rsidRPr="00346DE2">
                  <w:t>Office helper</w:t>
                </w:r>
              </w:p>
            </w:tc>
          </w:sdtContent>
        </w:sdt>
      </w:tr>
      <w:tr w:rsidR="00346DE2" w:rsidRPr="00846B76" w14:paraId="5A981CB9" w14:textId="77777777" w:rsidTr="001C4A3D">
        <w:tc>
          <w:tcPr>
            <w:tcW w:w="577" w:type="pct"/>
          </w:tcPr>
          <w:p w14:paraId="0E93AC90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524FCDD4" w14:textId="29C7983C" w:rsidR="00346DE2" w:rsidRDefault="00015EA8" w:rsidP="00346DE2">
            <w:r>
              <w:t>Cosmetologist</w:t>
            </w:r>
            <w:r w:rsidR="00BA1DA1">
              <w:t xml:space="preserve">/ </w:t>
            </w:r>
            <w:r>
              <w:t>Cosmetology</w:t>
            </w:r>
            <w:r w:rsidR="00BA1DA1">
              <w:t xml:space="preserve"> teacher</w:t>
            </w:r>
          </w:p>
        </w:tc>
      </w:tr>
      <w:tr w:rsidR="00346DE2" w:rsidRPr="00846B76" w14:paraId="31AA280F" w14:textId="77777777" w:rsidTr="001C4A3D">
        <w:tc>
          <w:tcPr>
            <w:tcW w:w="577" w:type="pct"/>
          </w:tcPr>
          <w:p w14:paraId="1892D5D4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5421D9B7" w14:textId="75E2FCA1" w:rsidR="00346DE2" w:rsidRDefault="00B31923" w:rsidP="00346DE2">
            <w:r>
              <w:t>We</w:t>
            </w:r>
            <w:r w:rsidR="00352220">
              <w:t>b Designer</w:t>
            </w:r>
          </w:p>
        </w:tc>
      </w:tr>
      <w:tr w:rsidR="00346DE2" w:rsidRPr="00846B76" w14:paraId="411B16AC" w14:textId="77777777" w:rsidTr="001C4A3D">
        <w:tc>
          <w:tcPr>
            <w:tcW w:w="577" w:type="pct"/>
          </w:tcPr>
          <w:p w14:paraId="67CF9479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217FDBAC" w14:textId="2B576731" w:rsidR="00346DE2" w:rsidRDefault="006C4008" w:rsidP="00346DE2">
            <w:r>
              <w:t>IT</w:t>
            </w:r>
          </w:p>
        </w:tc>
      </w:tr>
      <w:tr w:rsidR="00346DE2" w:rsidRPr="00846B76" w14:paraId="0103ED84" w14:textId="77777777" w:rsidTr="001C4A3D">
        <w:tc>
          <w:tcPr>
            <w:tcW w:w="577" w:type="pct"/>
          </w:tcPr>
          <w:p w14:paraId="47419F5F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sdt>
            <w:sdtPr>
              <w:id w:val="323404376"/>
              <w:placeholder>
                <w:docPart w:val="067A10C3A97F4F7F8010D6760E8B6CA0"/>
              </w:placeholder>
              <w:temporary/>
              <w:showingPlcHdr/>
              <w15:appearance w15:val="hidden"/>
            </w:sdtPr>
            <w:sdtEndPr/>
            <w:sdtContent>
              <w:p w14:paraId="046284D8" w14:textId="77777777" w:rsidR="00346DE2" w:rsidRDefault="00346DE2" w:rsidP="00346DE2">
                <w:r w:rsidRPr="00346DE2">
                  <w:t>Communications</w:t>
                </w:r>
              </w:p>
            </w:sdtContent>
          </w:sdt>
          <w:p w14:paraId="3B8BE604" w14:textId="6846EF98" w:rsidR="006C4008" w:rsidRDefault="006C4008" w:rsidP="00346DE2"/>
        </w:tc>
      </w:tr>
      <w:tr w:rsidR="00346DE2" w:rsidRPr="00846B76" w14:paraId="13D9ACA1" w14:textId="77777777" w:rsidTr="001C4A3D">
        <w:tc>
          <w:tcPr>
            <w:tcW w:w="577" w:type="pct"/>
          </w:tcPr>
          <w:p w14:paraId="0EBB8E10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577" w:type="pct"/>
            <w:gridSpan w:val="2"/>
            <w:vAlign w:val="bottom"/>
          </w:tcPr>
          <w:p w14:paraId="4468F5EF" w14:textId="57D99B92" w:rsidR="00346DE2" w:rsidRDefault="006C4008" w:rsidP="00346DE2">
            <w:r>
              <w:t>Internships</w:t>
            </w:r>
          </w:p>
          <w:p w14:paraId="340BA26A" w14:textId="77777777" w:rsidR="006C4008" w:rsidRDefault="006C4008" w:rsidP="00346DE2"/>
          <w:p w14:paraId="4C45BCA0" w14:textId="0F838A9A" w:rsidR="006C4008" w:rsidRDefault="006C4008" w:rsidP="00346DE2"/>
        </w:tc>
        <w:tc>
          <w:tcPr>
            <w:tcW w:w="3846" w:type="pct"/>
            <w:gridSpan w:val="3"/>
            <w:tcBorders>
              <w:bottom w:val="single" w:sz="4" w:space="0" w:color="auto"/>
            </w:tcBorders>
            <w:vAlign w:val="bottom"/>
          </w:tcPr>
          <w:p w14:paraId="2A62300A" w14:textId="77777777" w:rsidR="00346DE2" w:rsidRDefault="00346DE2" w:rsidP="00346DE2">
            <w:pPr>
              <w:spacing w:before="120"/>
            </w:pPr>
          </w:p>
        </w:tc>
      </w:tr>
    </w:tbl>
    <w:p w14:paraId="57C76494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769FB" w14:textId="77777777" w:rsidR="00CC642A" w:rsidRDefault="00CC642A" w:rsidP="00650259">
      <w:pPr>
        <w:spacing w:after="0" w:line="240" w:lineRule="auto"/>
      </w:pPr>
      <w:r>
        <w:separator/>
      </w:r>
    </w:p>
  </w:endnote>
  <w:endnote w:type="continuationSeparator" w:id="0">
    <w:p w14:paraId="2805767A" w14:textId="77777777" w:rsidR="00CC642A" w:rsidRDefault="00CC642A" w:rsidP="00650259">
      <w:pPr>
        <w:spacing w:after="0" w:line="240" w:lineRule="auto"/>
      </w:pPr>
      <w:r>
        <w:continuationSeparator/>
      </w:r>
    </w:p>
  </w:endnote>
  <w:endnote w:type="continuationNotice" w:id="1">
    <w:p w14:paraId="14E564DB" w14:textId="77777777" w:rsidR="009E57E5" w:rsidRDefault="009E57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379221-EA86-4288-9E06-9D087B4EE98D}"/>
    <w:embedBold r:id="rId2" w:fontKey="{C1B8C7CB-2813-418A-8B49-3E02332A3F4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81D7623-A988-45E8-8013-C6B5F6726204}"/>
    <w:embedBold r:id="rId4" w:fontKey="{3938D8EB-B0FC-4D35-B22F-9C8BC9EEE29A}"/>
    <w:embedItalic r:id="rId5" w:fontKey="{CACCE110-6B7D-401F-A1DA-E17C64CA6C2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998565D-8D8D-41E6-8AF1-D7BCFB04DA1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12D8BAF4-1D93-485E-B192-D5892E0CB9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524990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760195" w14:textId="40CC37A2" w:rsidR="00563043" w:rsidRDefault="00563043" w:rsidP="00FC127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A575A2C" w14:textId="77777777" w:rsidR="00563043" w:rsidRDefault="005630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B1D4D" w14:textId="6F4B6700" w:rsidR="00563043" w:rsidRDefault="007820B1" w:rsidP="00FC127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t>11-6</w:t>
    </w:r>
  </w:p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767AFCA8" w14:textId="77777777" w:rsidTr="00C4167A">
      <w:tc>
        <w:tcPr>
          <w:tcW w:w="4675" w:type="dxa"/>
          <w:vAlign w:val="center"/>
        </w:tcPr>
        <w:p w14:paraId="306CE78E" w14:textId="77777777" w:rsidR="002462F3" w:rsidRDefault="005C4A44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2603 Leechburg Road </w:t>
          </w:r>
        </w:p>
        <w:p w14:paraId="065FD443" w14:textId="77777777" w:rsidR="005C4A44" w:rsidRDefault="005C4A44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Leechburg PA 15068</w:t>
          </w:r>
        </w:p>
        <w:p w14:paraId="5F939A09" w14:textId="7B88F590" w:rsidR="005C4A44" w:rsidRPr="002462F3" w:rsidRDefault="005C4A44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(412) </w:t>
          </w:r>
          <w:r w:rsidR="00D94C03">
            <w:rPr>
              <w:sz w:val="18"/>
              <w:szCs w:val="24"/>
            </w:rPr>
            <w:t>307-1667</w:t>
          </w:r>
        </w:p>
      </w:tc>
      <w:tc>
        <w:tcPr>
          <w:tcW w:w="4675" w:type="dxa"/>
          <w:vAlign w:val="center"/>
        </w:tcPr>
        <w:p w14:paraId="3C89331F" w14:textId="7A76F4AC" w:rsidR="002462F3" w:rsidRPr="002462F3" w:rsidRDefault="00352220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40955542" wp14:editId="65BF060F">
                <wp:extent cx="1123950" cy="1001337"/>
                <wp:effectExtent l="0" t="0" r="0" b="8890"/>
                <wp:docPr id="4" name="Picture 4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314" cy="1006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73BB569" w14:textId="77777777" w:rsidR="00731F26" w:rsidRDefault="00731F26" w:rsidP="002462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035AC" w14:textId="77777777" w:rsidR="00352220" w:rsidRDefault="003522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23400" w14:textId="77777777" w:rsidR="00CC642A" w:rsidRDefault="00CC642A" w:rsidP="00650259">
      <w:pPr>
        <w:spacing w:after="0" w:line="240" w:lineRule="auto"/>
      </w:pPr>
      <w:r>
        <w:separator/>
      </w:r>
    </w:p>
  </w:footnote>
  <w:footnote w:type="continuationSeparator" w:id="0">
    <w:p w14:paraId="295D5EEB" w14:textId="77777777" w:rsidR="00CC642A" w:rsidRDefault="00CC642A" w:rsidP="00650259">
      <w:pPr>
        <w:spacing w:after="0" w:line="240" w:lineRule="auto"/>
      </w:pPr>
      <w:r>
        <w:continuationSeparator/>
      </w:r>
    </w:p>
  </w:footnote>
  <w:footnote w:type="continuationNotice" w:id="1">
    <w:p w14:paraId="6549A058" w14:textId="77777777" w:rsidR="009E57E5" w:rsidRDefault="009E57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E9841" w14:textId="77777777" w:rsidR="00352220" w:rsidRDefault="003522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80057" w14:textId="59C3D9A1" w:rsidR="00650259" w:rsidRDefault="002869D9" w:rsidP="000745FB">
    <w:pPr>
      <w:pStyle w:val="NoSpacing"/>
    </w:pPr>
    <w:r w:rsidRPr="00925EE3">
      <w:rPr>
        <w:noProof/>
      </w:rPr>
      <w:drawing>
        <wp:inline distT="0" distB="0" distL="0" distR="0" wp14:anchorId="5BDFED49" wp14:editId="25064147">
          <wp:extent cx="1209675" cy="1209675"/>
          <wp:effectExtent l="0" t="0" r="9525" b="9525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845" cy="1209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25EE3">
      <w:t xml:space="preserve">       </w:t>
    </w:r>
    <w:r w:rsidR="00925EE3" w:rsidRPr="00925EE3">
      <w:rPr>
        <w:b/>
        <w:color w:val="000000" w:themeColor="text1"/>
        <w:sz w:val="72"/>
        <w:szCs w:val="72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Volunteer Form</w:t>
    </w:r>
    <w:r w:rsidRPr="00925EE3">
      <w:rPr>
        <w:b/>
        <w:color w:val="000000" w:themeColor="text1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69A7C" w14:textId="77777777" w:rsidR="00352220" w:rsidRDefault="003522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66127616">
    <w:abstractNumId w:val="11"/>
  </w:num>
  <w:num w:numId="2" w16cid:durableId="2127698928">
    <w:abstractNumId w:val="7"/>
  </w:num>
  <w:num w:numId="3" w16cid:durableId="1120144713">
    <w:abstractNumId w:val="15"/>
  </w:num>
  <w:num w:numId="4" w16cid:durableId="14426703">
    <w:abstractNumId w:val="12"/>
  </w:num>
  <w:num w:numId="5" w16cid:durableId="1343630203">
    <w:abstractNumId w:val="13"/>
  </w:num>
  <w:num w:numId="6" w16cid:durableId="1436829594">
    <w:abstractNumId w:val="19"/>
  </w:num>
  <w:num w:numId="7" w16cid:durableId="1764837747">
    <w:abstractNumId w:val="6"/>
  </w:num>
  <w:num w:numId="8" w16cid:durableId="754279313">
    <w:abstractNumId w:val="10"/>
  </w:num>
  <w:num w:numId="9" w16cid:durableId="450903736">
    <w:abstractNumId w:val="17"/>
  </w:num>
  <w:num w:numId="10" w16cid:durableId="1236163773">
    <w:abstractNumId w:val="1"/>
  </w:num>
  <w:num w:numId="11" w16cid:durableId="1463036144">
    <w:abstractNumId w:val="5"/>
  </w:num>
  <w:num w:numId="12" w16cid:durableId="652872560">
    <w:abstractNumId w:val="0"/>
  </w:num>
  <w:num w:numId="13" w16cid:durableId="1853563632">
    <w:abstractNumId w:val="2"/>
  </w:num>
  <w:num w:numId="14" w16cid:durableId="1235701356">
    <w:abstractNumId w:val="9"/>
  </w:num>
  <w:num w:numId="15" w16cid:durableId="1909801094">
    <w:abstractNumId w:val="8"/>
  </w:num>
  <w:num w:numId="16" w16cid:durableId="185290652">
    <w:abstractNumId w:val="16"/>
  </w:num>
  <w:num w:numId="17" w16cid:durableId="865873737">
    <w:abstractNumId w:val="3"/>
  </w:num>
  <w:num w:numId="18" w16cid:durableId="876625621">
    <w:abstractNumId w:val="21"/>
  </w:num>
  <w:num w:numId="19" w16cid:durableId="1551190959">
    <w:abstractNumId w:val="18"/>
  </w:num>
  <w:num w:numId="20" w16cid:durableId="666320673">
    <w:abstractNumId w:val="14"/>
  </w:num>
  <w:num w:numId="21" w16cid:durableId="853300287">
    <w:abstractNumId w:val="20"/>
  </w:num>
  <w:num w:numId="22" w16cid:durableId="67195506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008"/>
    <w:rsid w:val="00015EA8"/>
    <w:rsid w:val="00052382"/>
    <w:rsid w:val="0006568A"/>
    <w:rsid w:val="000730BC"/>
    <w:rsid w:val="000745FB"/>
    <w:rsid w:val="00076F0F"/>
    <w:rsid w:val="00084253"/>
    <w:rsid w:val="000D1F49"/>
    <w:rsid w:val="000F63CE"/>
    <w:rsid w:val="0015797F"/>
    <w:rsid w:val="001727CA"/>
    <w:rsid w:val="001C4A3D"/>
    <w:rsid w:val="0023301A"/>
    <w:rsid w:val="002462F3"/>
    <w:rsid w:val="002869D9"/>
    <w:rsid w:val="002A76E2"/>
    <w:rsid w:val="002C56E6"/>
    <w:rsid w:val="00346DE2"/>
    <w:rsid w:val="00352220"/>
    <w:rsid w:val="00361E11"/>
    <w:rsid w:val="003B3199"/>
    <w:rsid w:val="003B4744"/>
    <w:rsid w:val="003F0847"/>
    <w:rsid w:val="0040090B"/>
    <w:rsid w:val="00421EFC"/>
    <w:rsid w:val="0046302A"/>
    <w:rsid w:val="00487D2D"/>
    <w:rsid w:val="004D5D62"/>
    <w:rsid w:val="005112D0"/>
    <w:rsid w:val="00563043"/>
    <w:rsid w:val="00577E06"/>
    <w:rsid w:val="005A3BF7"/>
    <w:rsid w:val="005C4A44"/>
    <w:rsid w:val="005F2035"/>
    <w:rsid w:val="005F7990"/>
    <w:rsid w:val="006352CE"/>
    <w:rsid w:val="0063739C"/>
    <w:rsid w:val="00650259"/>
    <w:rsid w:val="006C4008"/>
    <w:rsid w:val="006E629B"/>
    <w:rsid w:val="00716AC2"/>
    <w:rsid w:val="00731F26"/>
    <w:rsid w:val="00760D65"/>
    <w:rsid w:val="00763075"/>
    <w:rsid w:val="00770F25"/>
    <w:rsid w:val="0078048E"/>
    <w:rsid w:val="007820B1"/>
    <w:rsid w:val="007A35A8"/>
    <w:rsid w:val="007A3FD7"/>
    <w:rsid w:val="007B0A85"/>
    <w:rsid w:val="007C6A52"/>
    <w:rsid w:val="0082043E"/>
    <w:rsid w:val="008E203A"/>
    <w:rsid w:val="00904DE6"/>
    <w:rsid w:val="0091229C"/>
    <w:rsid w:val="00925EE3"/>
    <w:rsid w:val="00940E73"/>
    <w:rsid w:val="0098597D"/>
    <w:rsid w:val="009E57E5"/>
    <w:rsid w:val="009F619A"/>
    <w:rsid w:val="009F6DDE"/>
    <w:rsid w:val="00A07415"/>
    <w:rsid w:val="00A370A8"/>
    <w:rsid w:val="00A65D5E"/>
    <w:rsid w:val="00A831C6"/>
    <w:rsid w:val="00B25CE8"/>
    <w:rsid w:val="00B31923"/>
    <w:rsid w:val="00BA1DA1"/>
    <w:rsid w:val="00BB4CF3"/>
    <w:rsid w:val="00BD4753"/>
    <w:rsid w:val="00BD5CB1"/>
    <w:rsid w:val="00BE62EE"/>
    <w:rsid w:val="00C003BA"/>
    <w:rsid w:val="00C46878"/>
    <w:rsid w:val="00C53E09"/>
    <w:rsid w:val="00CB4A51"/>
    <w:rsid w:val="00CC642A"/>
    <w:rsid w:val="00CD4532"/>
    <w:rsid w:val="00CD47B0"/>
    <w:rsid w:val="00CE6104"/>
    <w:rsid w:val="00CE7918"/>
    <w:rsid w:val="00D16163"/>
    <w:rsid w:val="00D27C15"/>
    <w:rsid w:val="00D91684"/>
    <w:rsid w:val="00D94C03"/>
    <w:rsid w:val="00DB3FAD"/>
    <w:rsid w:val="00E47500"/>
    <w:rsid w:val="00E61C09"/>
    <w:rsid w:val="00E677FE"/>
    <w:rsid w:val="00EB3B58"/>
    <w:rsid w:val="00EB563B"/>
    <w:rsid w:val="00EC7359"/>
    <w:rsid w:val="00EE003B"/>
    <w:rsid w:val="00EE3054"/>
    <w:rsid w:val="00F00606"/>
    <w:rsid w:val="00F01256"/>
    <w:rsid w:val="00F62A1B"/>
    <w:rsid w:val="00F739EC"/>
    <w:rsid w:val="00FB1BC5"/>
    <w:rsid w:val="00FB31C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27E199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563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y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2E5482093846249E9C156846BB0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2CF67-B345-44D1-9459-BD521B93E85E}"/>
      </w:docPartPr>
      <w:docPartBody>
        <w:p w:rsidR="00CE28FB" w:rsidRDefault="009E0FB6">
          <w:pPr>
            <w:pStyle w:val="D62E5482093846249E9C156846BB0876"/>
          </w:pPr>
          <w:r w:rsidRPr="00346DE2">
            <w:t>First Name</w:t>
          </w:r>
        </w:p>
      </w:docPartBody>
    </w:docPart>
    <w:docPart>
      <w:docPartPr>
        <w:name w:val="525AFAB08A19423EB52705A1F2BA4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87B21-5ABB-4DDC-8811-868D53A94BC0}"/>
      </w:docPartPr>
      <w:docPartBody>
        <w:p w:rsidR="00CE28FB" w:rsidRDefault="009E0FB6">
          <w:pPr>
            <w:pStyle w:val="525AFAB08A19423EB52705A1F2BA4468"/>
          </w:pPr>
          <w:r w:rsidRPr="00346DE2">
            <w:t>Last Name</w:t>
          </w:r>
        </w:p>
      </w:docPartBody>
    </w:docPart>
    <w:docPart>
      <w:docPartPr>
        <w:name w:val="3A8357FC3ABF41BCB963681713941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5EE7-F68E-4E5F-B17E-2B0C382C4ABC}"/>
      </w:docPartPr>
      <w:docPartBody>
        <w:p w:rsidR="00CE28FB" w:rsidRDefault="009E0FB6">
          <w:pPr>
            <w:pStyle w:val="3A8357FC3ABF41BCB96368171394139C"/>
          </w:pPr>
          <w:r w:rsidRPr="00346DE2">
            <w:t>Address</w:t>
          </w:r>
        </w:p>
      </w:docPartBody>
    </w:docPart>
    <w:docPart>
      <w:docPartPr>
        <w:name w:val="67A344EE736B49B1AD542EC8873F9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6623E-5137-41CB-8FBE-0309D9E7E9BD}"/>
      </w:docPartPr>
      <w:docPartBody>
        <w:p w:rsidR="00CE28FB" w:rsidRDefault="009E0FB6">
          <w:pPr>
            <w:pStyle w:val="67A344EE736B49B1AD542EC8873F9245"/>
          </w:pPr>
          <w:r w:rsidRPr="00346DE2">
            <w:t>City/State/Zip</w:t>
          </w:r>
        </w:p>
      </w:docPartBody>
    </w:docPart>
    <w:docPart>
      <w:docPartPr>
        <w:name w:val="C78938C94E434800B87CC45151782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DCD78-1717-4B11-AF4D-190CFD252BB3}"/>
      </w:docPartPr>
      <w:docPartBody>
        <w:p w:rsidR="00CE28FB" w:rsidRDefault="009E0FB6">
          <w:pPr>
            <w:pStyle w:val="C78938C94E434800B87CC45151782F07"/>
          </w:pPr>
          <w:r w:rsidRPr="00346DE2">
            <w:t>Home Phone</w:t>
          </w:r>
        </w:p>
      </w:docPartBody>
    </w:docPart>
    <w:docPart>
      <w:docPartPr>
        <w:name w:val="95088416547F49EA80EB928B2E9E9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A4D6E-518B-47E6-B7A4-7A64E37DBED5}"/>
      </w:docPartPr>
      <w:docPartBody>
        <w:p w:rsidR="00CE28FB" w:rsidRDefault="009E0FB6">
          <w:pPr>
            <w:pStyle w:val="95088416547F49EA80EB928B2E9E92EE"/>
          </w:pPr>
          <w:r w:rsidRPr="00346DE2">
            <w:t>Cell Phone</w:t>
          </w:r>
        </w:p>
      </w:docPartBody>
    </w:docPart>
    <w:docPart>
      <w:docPartPr>
        <w:name w:val="53D57EFD7EF946F6B80973749A977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18E95-E405-4AA4-BA5E-5EA91DF33363}"/>
      </w:docPartPr>
      <w:docPartBody>
        <w:p w:rsidR="00CE28FB" w:rsidRDefault="009E0FB6">
          <w:pPr>
            <w:pStyle w:val="53D57EFD7EF946F6B80973749A977505"/>
          </w:pPr>
          <w:r w:rsidRPr="00346DE2">
            <w:t>Email</w:t>
          </w:r>
        </w:p>
      </w:docPartBody>
    </w:docPart>
    <w:docPart>
      <w:docPartPr>
        <w:name w:val="169A8EA9589B4427A48FD3C67B1EB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52988-CC64-4F14-95E4-F90069B91C1C}"/>
      </w:docPartPr>
      <w:docPartBody>
        <w:p w:rsidR="00CE28FB" w:rsidRDefault="009E0FB6">
          <w:pPr>
            <w:pStyle w:val="169A8EA9589B4427A48FD3C67B1EB696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B113C32703C744A8B24B3FA609E6D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764AA-A29B-4AEF-AFAB-6EBE286DD473}"/>
      </w:docPartPr>
      <w:docPartBody>
        <w:p w:rsidR="00CE28FB" w:rsidRDefault="009E0FB6">
          <w:pPr>
            <w:pStyle w:val="B113C32703C744A8B24B3FA609E6DA67"/>
          </w:pPr>
          <w:r w:rsidRPr="00346DE2">
            <w:t>Office helper</w:t>
          </w:r>
        </w:p>
      </w:docPartBody>
    </w:docPart>
    <w:docPart>
      <w:docPartPr>
        <w:name w:val="067A10C3A97F4F7F8010D6760E8B6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DF0A0-873F-4208-AB9A-2E942A2F003B}"/>
      </w:docPartPr>
      <w:docPartBody>
        <w:p w:rsidR="00CE28FB" w:rsidRDefault="009E0FB6">
          <w:pPr>
            <w:pStyle w:val="067A10C3A97F4F7F8010D6760E8B6CA0"/>
          </w:pPr>
          <w:r w:rsidRPr="00346DE2">
            <w:t>Communications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8FB"/>
    <w:rsid w:val="009E0FB6"/>
    <w:rsid w:val="00CE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62E5482093846249E9C156846BB0876">
    <w:name w:val="D62E5482093846249E9C156846BB0876"/>
  </w:style>
  <w:style w:type="paragraph" w:customStyle="1" w:styleId="525AFAB08A19423EB52705A1F2BA4468">
    <w:name w:val="525AFAB08A19423EB52705A1F2BA4468"/>
  </w:style>
  <w:style w:type="paragraph" w:customStyle="1" w:styleId="3A8357FC3ABF41BCB96368171394139C">
    <w:name w:val="3A8357FC3ABF41BCB96368171394139C"/>
  </w:style>
  <w:style w:type="paragraph" w:customStyle="1" w:styleId="67A344EE736B49B1AD542EC8873F9245">
    <w:name w:val="67A344EE736B49B1AD542EC8873F9245"/>
  </w:style>
  <w:style w:type="paragraph" w:customStyle="1" w:styleId="C78938C94E434800B87CC45151782F07">
    <w:name w:val="C78938C94E434800B87CC45151782F07"/>
  </w:style>
  <w:style w:type="paragraph" w:customStyle="1" w:styleId="95088416547F49EA80EB928B2E9E92EE">
    <w:name w:val="95088416547F49EA80EB928B2E9E92EE"/>
  </w:style>
  <w:style w:type="paragraph" w:customStyle="1" w:styleId="53D57EFD7EF946F6B80973749A977505">
    <w:name w:val="53D57EFD7EF946F6B80973749A977505"/>
  </w:style>
  <w:style w:type="paragraph" w:customStyle="1" w:styleId="169A8EA9589B4427A48FD3C67B1EB696">
    <w:name w:val="169A8EA9589B4427A48FD3C67B1EB696"/>
  </w:style>
  <w:style w:type="paragraph" w:customStyle="1" w:styleId="B113C32703C744A8B24B3FA609E6DA67">
    <w:name w:val="B113C32703C744A8B24B3FA609E6DA67"/>
  </w:style>
  <w:style w:type="paragraph" w:customStyle="1" w:styleId="94B6F58961744ADEB9F5792A70BFB284">
    <w:name w:val="94B6F58961744ADEB9F5792A70BFB284"/>
  </w:style>
  <w:style w:type="paragraph" w:customStyle="1" w:styleId="067A10C3A97F4F7F8010D6760E8B6CA0">
    <w:name w:val="067A10C3A97F4F7F8010D6760E8B6C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dc4bcd6-49db-4c07-9060-8acfc67cef9f"/>
    <ds:schemaRef ds:uri="fb0879af-3eba-417a-a55a-ffe6dcd6ca77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2022-10-12T00:57:00Z</dcterms:created>
  <dcterms:modified xsi:type="dcterms:W3CDTF">2022-10-12T00:57:00Z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